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8B8A7" w14:textId="3939C297" w:rsidR="00055D3A" w:rsidRPr="00F2255C" w:rsidRDefault="00C87538" w:rsidP="00055D3A">
      <w:pPr>
        <w:pStyle w:val="berschrift1"/>
        <w:rPr>
          <w:iCs w:val="0"/>
        </w:rPr>
      </w:pPr>
      <w:bookmarkStart w:id="0" w:name="_Toc205955396"/>
      <w:bookmarkStart w:id="1" w:name="_Toc205961923"/>
      <w:bookmarkStart w:id="2" w:name="_Toc267490004"/>
      <w:bookmarkStart w:id="3" w:name="_Toc267490107"/>
      <w:bookmarkStart w:id="4" w:name="_Toc272234268"/>
      <w:r w:rsidRPr="00F95729">
        <w:rPr>
          <w:noProof/>
          <w:color w:val="3C3C3C"/>
          <w:lang w:eastAsia="de-AT"/>
        </w:rPr>
        <w:drawing>
          <wp:anchor distT="0" distB="0" distL="114300" distR="114300" simplePos="0" relativeHeight="251663360" behindDoc="1" locked="0" layoutInCell="1" allowOverlap="1" wp14:anchorId="6CD581E5" wp14:editId="08C6FF03">
            <wp:simplePos x="0" y="0"/>
            <wp:positionH relativeFrom="column">
              <wp:posOffset>33020</wp:posOffset>
            </wp:positionH>
            <wp:positionV relativeFrom="paragraph">
              <wp:posOffset>1020445</wp:posOffset>
            </wp:positionV>
            <wp:extent cx="1294765" cy="857250"/>
            <wp:effectExtent l="0" t="0" r="635" b="0"/>
            <wp:wrapTight wrapText="bothSides">
              <wp:wrapPolygon edited="0">
                <wp:start x="7309" y="0"/>
                <wp:lineTo x="5403" y="480"/>
                <wp:lineTo x="0" y="6240"/>
                <wp:lineTo x="0" y="17280"/>
                <wp:lineTo x="1271" y="21120"/>
                <wp:lineTo x="18115" y="21120"/>
                <wp:lineTo x="18750" y="21120"/>
                <wp:lineTo x="21293" y="16800"/>
                <wp:lineTo x="21293" y="5760"/>
                <wp:lineTo x="17797" y="960"/>
                <wp:lineTo x="15572" y="0"/>
                <wp:lineTo x="7309" y="0"/>
              </wp:wrapPolygon>
            </wp:wrapTight>
            <wp:docPr id="1134" name="Grafik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ulhofers\AppData\Local\Microsoft\Windows\Temporary Internet Files\Content.IE5\3HS0B1YK\usbcable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 w:val="0"/>
        </w:rPr>
        <w:t xml:space="preserve">Infoblatt: </w:t>
      </w:r>
      <w:r w:rsidR="00055D3A">
        <w:rPr>
          <w:iCs w:val="0"/>
        </w:rPr>
        <w:t>Fotos</w:t>
      </w:r>
      <w:r w:rsidR="00055D3A" w:rsidRPr="00F2255C">
        <w:rPr>
          <w:iCs w:val="0"/>
        </w:rPr>
        <w:t xml:space="preserve"> </w:t>
      </w:r>
      <w:r w:rsidR="00055D3A">
        <w:rPr>
          <w:iCs w:val="0"/>
        </w:rPr>
        <w:t>zwischen</w:t>
      </w:r>
      <w:r w:rsidR="00055D3A" w:rsidRPr="00F2255C">
        <w:rPr>
          <w:iCs w:val="0"/>
        </w:rPr>
        <w:t xml:space="preserve"> Tablet</w:t>
      </w:r>
      <w:r w:rsidR="00055D3A">
        <w:rPr>
          <w:iCs w:val="0"/>
        </w:rPr>
        <w:t xml:space="preserve"> oder </w:t>
      </w:r>
      <w:r w:rsidR="00055D3A" w:rsidRPr="00F2255C">
        <w:rPr>
          <w:iCs w:val="0"/>
        </w:rPr>
        <w:t xml:space="preserve">Smartphone </w:t>
      </w:r>
      <w:r w:rsidR="00055D3A">
        <w:rPr>
          <w:iCs w:val="0"/>
        </w:rPr>
        <w:t>und</w:t>
      </w:r>
      <w:r w:rsidR="00055D3A" w:rsidRPr="00F2255C">
        <w:rPr>
          <w:iCs w:val="0"/>
        </w:rPr>
        <w:t xml:space="preserve"> </w:t>
      </w:r>
      <w:r w:rsidR="00055D3A">
        <w:rPr>
          <w:iCs w:val="0"/>
        </w:rPr>
        <w:t>Computer übertragen</w:t>
      </w:r>
      <w:r w:rsidR="00055D3A" w:rsidRPr="00F2255C">
        <w:rPr>
          <w:iCs w:val="0"/>
        </w:rPr>
        <w:t xml:space="preserve"> </w:t>
      </w:r>
    </w:p>
    <w:p w14:paraId="6D20C2EB" w14:textId="751ECA09" w:rsidR="00055D3A" w:rsidRDefault="00055D3A" w:rsidP="00055D3A">
      <w:pPr>
        <w:pStyle w:val="Flietext"/>
        <w:rPr>
          <w:rFonts w:cs="Arial"/>
          <w:color w:val="3C3C3C"/>
        </w:rPr>
      </w:pPr>
      <w:r>
        <w:rPr>
          <w:rFonts w:cs="Arial"/>
          <w:color w:val="3C3C3C"/>
        </w:rPr>
        <w:t>Es gibt verschiedene Möglichkeiten Fotos und andere Dateien von Ihrem Android Gerät auf den Computer zu schicken. Hier wird beschrieben, wie Sie das Ladekabel dazu benützen können.</w:t>
      </w:r>
    </w:p>
    <w:p w14:paraId="1D8BC2AC" w14:textId="6ACB0CE7" w:rsidR="00985429" w:rsidRDefault="00055D3A" w:rsidP="00985429">
      <w:pPr>
        <w:pStyle w:val="Flietext"/>
        <w:spacing w:after="120"/>
        <w:rPr>
          <w:rFonts w:cs="Arial"/>
          <w:color w:val="3C3C3C"/>
        </w:rPr>
      </w:pPr>
      <w:r>
        <w:rPr>
          <w:rFonts w:cs="Arial"/>
          <w:color w:val="3C3C3C"/>
        </w:rPr>
        <w:t>Die kleinere Seite des Kabels stecken Sie am Smartphone an, die größere Seite am Computer – gleich wie einen USB-Stick</w:t>
      </w:r>
      <w:r w:rsidR="00985429">
        <w:rPr>
          <w:rFonts w:cs="Arial"/>
          <w:color w:val="3C3C3C"/>
        </w:rPr>
        <w:t xml:space="preserve">. </w:t>
      </w:r>
    </w:p>
    <w:p w14:paraId="3FF6E3D2" w14:textId="0ABAE2BF" w:rsidR="00055D3A" w:rsidRPr="00F95729" w:rsidRDefault="00985429" w:rsidP="00C87538">
      <w:pPr>
        <w:pStyle w:val="Flietext"/>
        <w:rPr>
          <w:rFonts w:cs="Arial"/>
          <w:color w:val="3C3C3C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4C0C181" wp14:editId="74DA6727">
            <wp:simplePos x="0" y="0"/>
            <wp:positionH relativeFrom="column">
              <wp:posOffset>4750888</wp:posOffset>
            </wp:positionH>
            <wp:positionV relativeFrom="paragraph">
              <wp:posOffset>13970</wp:posOffset>
            </wp:positionV>
            <wp:extent cx="914400" cy="9144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color w:val="3C3C3C"/>
        </w:rPr>
        <w:t xml:space="preserve">Videoanleitung: </w:t>
      </w:r>
      <w:hyperlink r:id="rId10" w:history="1">
        <w:r w:rsidRPr="003A7B47">
          <w:rPr>
            <w:rStyle w:val="Hyperlink"/>
            <w:rFonts w:cs="Arial"/>
          </w:rPr>
          <w:t>https://youtu.be/O-Vn220JrYw</w:t>
        </w:r>
      </w:hyperlink>
      <w:r>
        <w:rPr>
          <w:rFonts w:cs="Arial"/>
          <w:color w:val="3C3C3C"/>
        </w:rPr>
        <w:t xml:space="preserve"> </w:t>
      </w:r>
    </w:p>
    <w:p w14:paraId="7D8ED231" w14:textId="77777777" w:rsidR="00055D3A" w:rsidRPr="00671BF2" w:rsidRDefault="00055D3A" w:rsidP="00055D3A">
      <w:pPr>
        <w:pStyle w:val="berschrift2"/>
        <w:spacing w:before="120"/>
        <w:jc w:val="both"/>
      </w:pPr>
      <w:r>
        <w:t xml:space="preserve">1. </w:t>
      </w:r>
      <w:r w:rsidRPr="00671BF2">
        <w:t>Von Tablet</w:t>
      </w:r>
      <w:r>
        <w:t xml:space="preserve"> </w:t>
      </w:r>
      <w:r w:rsidRPr="00671BF2">
        <w:t>/</w:t>
      </w:r>
      <w:r>
        <w:t xml:space="preserve"> </w:t>
      </w:r>
      <w:r w:rsidRPr="00671BF2">
        <w:t>Smartphone auf den PC</w:t>
      </w:r>
    </w:p>
    <w:p w14:paraId="6B229902" w14:textId="7124E06F" w:rsidR="00055D3A" w:rsidRPr="00671BF2" w:rsidRDefault="00055D3A" w:rsidP="00055D3A">
      <w:pPr>
        <w:pStyle w:val="berschrift3"/>
        <w:jc w:val="both"/>
      </w:pPr>
      <w:r w:rsidRPr="00671BF2">
        <w:t>Schritt für Schritt: Daten mit dem Kabel übertragen</w:t>
      </w:r>
    </w:p>
    <w:p w14:paraId="2954E1A2" w14:textId="1FB9B8B5" w:rsidR="00055D3A" w:rsidRPr="00F95729" w:rsidRDefault="00055D3A" w:rsidP="00055D3A">
      <w:pPr>
        <w:pStyle w:val="Schritte"/>
        <w:ind w:left="709" w:hanging="283"/>
        <w:jc w:val="both"/>
        <w:rPr>
          <w:color w:val="3C3C3C"/>
        </w:rPr>
      </w:pPr>
      <w:r w:rsidRPr="00F95729">
        <w:rPr>
          <w:color w:val="3C3C3C"/>
        </w:rPr>
        <w:t xml:space="preserve">Tablet oder Smartphone und </w:t>
      </w:r>
      <w:r>
        <w:rPr>
          <w:color w:val="3C3C3C"/>
        </w:rPr>
        <w:t>Computer mit dem</w:t>
      </w:r>
      <w:r w:rsidRPr="00F95729">
        <w:rPr>
          <w:color w:val="3C3C3C"/>
        </w:rPr>
        <w:t xml:space="preserve"> USB-Kabel verbinden</w:t>
      </w:r>
    </w:p>
    <w:p w14:paraId="3860B9BA" w14:textId="6A7F3263" w:rsidR="00055D3A" w:rsidRPr="00F95729" w:rsidRDefault="00055D3A" w:rsidP="00055D3A">
      <w:pPr>
        <w:pStyle w:val="Schritte"/>
        <w:ind w:left="709" w:hanging="283"/>
        <w:jc w:val="both"/>
        <w:rPr>
          <w:color w:val="3C3C3C"/>
        </w:rPr>
      </w:pPr>
      <w:r w:rsidRPr="00F95729">
        <w:rPr>
          <w:color w:val="3C3C3C"/>
        </w:rPr>
        <w:t xml:space="preserve">Öffnen Sie den Windows Explorer  </w:t>
      </w:r>
      <w:r w:rsidRPr="00F95729">
        <w:rPr>
          <w:noProof/>
          <w:color w:val="3C3C3C"/>
          <w:lang w:eastAsia="de-AT"/>
        </w:rPr>
        <w:drawing>
          <wp:inline distT="0" distB="0" distL="0" distR="0" wp14:anchorId="52D01A45" wp14:editId="148CAAA0">
            <wp:extent cx="556591" cy="198004"/>
            <wp:effectExtent l="0" t="0" r="0" b="0"/>
            <wp:docPr id="29" name="Bild 3" descr="http://krause-webkonzepte.de/wp-content/uploads/2013/10/shortcut_windows-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use-webkonzepte.de/wp-content/uploads/2013/10/shortcut_windows-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2" cy="1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C3C3C"/>
        </w:rPr>
        <w:t xml:space="preserve"> und klicken Sie auf „Dieser PC“</w:t>
      </w:r>
      <w:r w:rsidRPr="00F95729">
        <w:rPr>
          <w:color w:val="3C3C3C"/>
        </w:rPr>
        <w:t xml:space="preserve">. Sie </w:t>
      </w:r>
      <w:r>
        <w:rPr>
          <w:color w:val="3C3C3C"/>
        </w:rPr>
        <w:t>sollten alle</w:t>
      </w:r>
      <w:r w:rsidRPr="00F95729">
        <w:rPr>
          <w:color w:val="3C3C3C"/>
        </w:rPr>
        <w:t xml:space="preserve"> </w:t>
      </w:r>
      <w:r>
        <w:rPr>
          <w:color w:val="3C3C3C"/>
        </w:rPr>
        <w:t>Festplatten</w:t>
      </w:r>
      <w:r w:rsidRPr="00F95729">
        <w:rPr>
          <w:color w:val="3C3C3C"/>
        </w:rPr>
        <w:t xml:space="preserve"> und </w:t>
      </w:r>
      <w:r>
        <w:rPr>
          <w:color w:val="3C3C3C"/>
        </w:rPr>
        <w:t>angesteckten</w:t>
      </w:r>
      <w:r w:rsidRPr="00F95729">
        <w:rPr>
          <w:color w:val="3C3C3C"/>
        </w:rPr>
        <w:t xml:space="preserve"> Geräte</w:t>
      </w:r>
      <w:r>
        <w:rPr>
          <w:color w:val="3C3C3C"/>
        </w:rPr>
        <w:t xml:space="preserve"> sehen</w:t>
      </w:r>
      <w:r w:rsidRPr="00F95729">
        <w:rPr>
          <w:color w:val="3C3C3C"/>
        </w:rPr>
        <w:t>:</w:t>
      </w:r>
    </w:p>
    <w:p w14:paraId="71C1DF0C" w14:textId="114A0628" w:rsidR="00055D3A" w:rsidRPr="00F95729" w:rsidRDefault="00194AE1" w:rsidP="00055D3A">
      <w:pPr>
        <w:pStyle w:val="Schritte"/>
        <w:numPr>
          <w:ilvl w:val="0"/>
          <w:numId w:val="0"/>
        </w:numPr>
        <w:ind w:left="709"/>
        <w:jc w:val="both"/>
        <w:rPr>
          <w:color w:val="3C3C3C"/>
        </w:rPr>
      </w:pPr>
      <w:r w:rsidRPr="007579F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C82573" wp14:editId="6F3725E4">
                <wp:simplePos x="0" y="0"/>
                <wp:positionH relativeFrom="margin">
                  <wp:posOffset>909320</wp:posOffset>
                </wp:positionH>
                <wp:positionV relativeFrom="margin">
                  <wp:posOffset>7297420</wp:posOffset>
                </wp:positionV>
                <wp:extent cx="4972050" cy="1094740"/>
                <wp:effectExtent l="0" t="0" r="19050" b="1016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0947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95B92"/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DD0EF" w14:textId="56F2D0E9" w:rsidR="00C87538" w:rsidRPr="00194AE1" w:rsidRDefault="00C87538" w:rsidP="00C87538">
                            <w:pPr>
                              <w:rPr>
                                <w:color w:val="3C3C3C"/>
                              </w:rPr>
                            </w:pPr>
                            <w:r w:rsidRPr="00F95729">
                              <w:rPr>
                                <w:color w:val="3C3C3C"/>
                              </w:rPr>
                              <w:t xml:space="preserve">Falls </w:t>
                            </w:r>
                            <w:r>
                              <w:rPr>
                                <w:color w:val="3C3C3C"/>
                              </w:rPr>
                              <w:t>Ihr Tablet oder Smartphone</w:t>
                            </w:r>
                            <w:r w:rsidRPr="00F95729">
                              <w:rPr>
                                <w:color w:val="3C3C3C"/>
                              </w:rPr>
                              <w:t xml:space="preserve"> nicht </w:t>
                            </w:r>
                            <w:r>
                              <w:rPr>
                                <w:color w:val="3C3C3C"/>
                              </w:rPr>
                              <w:t xml:space="preserve">im Explorer </w:t>
                            </w:r>
                            <w:r w:rsidRPr="00F95729">
                              <w:rPr>
                                <w:color w:val="3C3C3C"/>
                              </w:rPr>
                              <w:t xml:space="preserve">zu </w:t>
                            </w:r>
                            <w:r>
                              <w:rPr>
                                <w:color w:val="3C3C3C"/>
                              </w:rPr>
                              <w:t>sehen</w:t>
                            </w:r>
                            <w:r w:rsidRPr="00F95729">
                              <w:rPr>
                                <w:color w:val="3C3C3C"/>
                              </w:rPr>
                              <w:t xml:space="preserve"> ist, kontrollieren Sie</w:t>
                            </w:r>
                            <w:r>
                              <w:rPr>
                                <w:color w:val="3C3C3C"/>
                              </w:rPr>
                              <w:t xml:space="preserve"> die</w:t>
                            </w:r>
                            <w:r w:rsidRPr="00F95729">
                              <w:rPr>
                                <w:color w:val="3C3C3C"/>
                              </w:rPr>
                              <w:t xml:space="preserve"> Benachrichtigunge</w:t>
                            </w:r>
                            <w:r>
                              <w:rPr>
                                <w:color w:val="3C3C3C"/>
                              </w:rPr>
                              <w:t>n</w:t>
                            </w:r>
                            <w:r w:rsidR="00194AE1">
                              <w:rPr>
                                <w:color w:val="3C3C3C"/>
                              </w:rPr>
                              <w:t xml:space="preserve"> auf dem mobilen Gerät</w:t>
                            </w:r>
                            <w:r>
                              <w:rPr>
                                <w:color w:val="3C3C3C"/>
                              </w:rPr>
                              <w:t>: Wahrscheinlich</w:t>
                            </w:r>
                            <w:r w:rsidRPr="00F95729">
                              <w:rPr>
                                <w:color w:val="3C3C3C"/>
                              </w:rPr>
                              <w:t xml:space="preserve"> müssen Sie erst den Zugriff des Computers erlauben</w:t>
                            </w:r>
                            <w:r>
                              <w:rPr>
                                <w:color w:val="3C3C3C"/>
                              </w:rPr>
                              <w:t>!</w:t>
                            </w:r>
                            <w:r w:rsidR="00194AE1">
                              <w:rPr>
                                <w:color w:val="3C3C3C"/>
                              </w:rPr>
                              <w:t xml:space="preserve"> </w:t>
                            </w:r>
                            <w:r w:rsidR="00194AE1">
                              <w:rPr>
                                <w:color w:val="3C3C3C"/>
                              </w:rPr>
                              <w:br/>
                            </w:r>
                            <w:r w:rsidR="00194AE1" w:rsidRPr="00194AE1">
                              <w:rPr>
                                <w:b/>
                                <w:color w:val="3C3C3C"/>
                              </w:rPr>
                              <w:t>Wischen Sie dazu von ganz oben nach unten.</w:t>
                            </w:r>
                            <w:r w:rsidR="00194AE1">
                              <w:rPr>
                                <w:color w:val="3C3C3C"/>
                              </w:rPr>
                              <w:t xml:space="preserve"> </w:t>
                            </w:r>
                          </w:p>
                          <w:p w14:paraId="343FA78C" w14:textId="77777777" w:rsidR="00C87538" w:rsidRPr="00625EC2" w:rsidRDefault="00C87538" w:rsidP="00C87538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C95B92"/>
                                      </w14:gs>
                                      <w14:gs w14:pos="100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82573" id="Textfeld 14" o:spid="_x0000_s1026" style="position:absolute;left:0;text-align:left;margin-left:71.6pt;margin-top:574.6pt;width:391.5pt;height:86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" fillcolor="#fef9f6 [185]" strokecolor="#936" strokeweight="2pt">
                <v:fill color2="#c95b92" rotate="t" angle="135" focus="100%" type="gradient"/>
                <v:textbox>
                  <w:txbxContent>
                    <w:p w14:paraId="11EDD0EF" w14:textId="56F2D0E9" w:rsidR="00C87538" w:rsidRPr="00194AE1" w:rsidRDefault="00C87538" w:rsidP="00C87538">
                      <w:pPr>
                        <w:rPr>
                          <w:color w:val="3C3C3C"/>
                        </w:rPr>
                      </w:pPr>
                      <w:r w:rsidRPr="00F95729">
                        <w:rPr>
                          <w:color w:val="3C3C3C"/>
                        </w:rPr>
                        <w:t xml:space="preserve">Falls </w:t>
                      </w:r>
                      <w:r>
                        <w:rPr>
                          <w:color w:val="3C3C3C"/>
                        </w:rPr>
                        <w:t>Ihr Tablet oder Smartphone</w:t>
                      </w:r>
                      <w:r w:rsidRPr="00F95729">
                        <w:rPr>
                          <w:color w:val="3C3C3C"/>
                        </w:rPr>
                        <w:t xml:space="preserve"> nicht </w:t>
                      </w:r>
                      <w:r>
                        <w:rPr>
                          <w:color w:val="3C3C3C"/>
                        </w:rPr>
                        <w:t xml:space="preserve">im Explorer </w:t>
                      </w:r>
                      <w:r w:rsidRPr="00F95729">
                        <w:rPr>
                          <w:color w:val="3C3C3C"/>
                        </w:rPr>
                        <w:t xml:space="preserve">zu </w:t>
                      </w:r>
                      <w:r>
                        <w:rPr>
                          <w:color w:val="3C3C3C"/>
                        </w:rPr>
                        <w:t>sehen</w:t>
                      </w:r>
                      <w:r w:rsidRPr="00F95729">
                        <w:rPr>
                          <w:color w:val="3C3C3C"/>
                        </w:rPr>
                        <w:t xml:space="preserve"> ist, kontrollieren Sie</w:t>
                      </w:r>
                      <w:r>
                        <w:rPr>
                          <w:color w:val="3C3C3C"/>
                        </w:rPr>
                        <w:t xml:space="preserve"> die</w:t>
                      </w:r>
                      <w:r w:rsidRPr="00F95729">
                        <w:rPr>
                          <w:color w:val="3C3C3C"/>
                        </w:rPr>
                        <w:t xml:space="preserve"> Benachrichtigunge</w:t>
                      </w:r>
                      <w:r>
                        <w:rPr>
                          <w:color w:val="3C3C3C"/>
                        </w:rPr>
                        <w:t>n</w:t>
                      </w:r>
                      <w:r w:rsidR="00194AE1">
                        <w:rPr>
                          <w:color w:val="3C3C3C"/>
                        </w:rPr>
                        <w:t xml:space="preserve"> auf dem mobilen Gerät</w:t>
                      </w:r>
                      <w:r>
                        <w:rPr>
                          <w:color w:val="3C3C3C"/>
                        </w:rPr>
                        <w:t>: Wahrscheinlich</w:t>
                      </w:r>
                      <w:r w:rsidRPr="00F95729">
                        <w:rPr>
                          <w:color w:val="3C3C3C"/>
                        </w:rPr>
                        <w:t xml:space="preserve"> müssen Sie erst den Zugriff des Computers erlauben</w:t>
                      </w:r>
                      <w:r>
                        <w:rPr>
                          <w:color w:val="3C3C3C"/>
                        </w:rPr>
                        <w:t>!</w:t>
                      </w:r>
                      <w:r w:rsidR="00194AE1">
                        <w:rPr>
                          <w:color w:val="3C3C3C"/>
                        </w:rPr>
                        <w:t xml:space="preserve"> </w:t>
                      </w:r>
                      <w:r w:rsidR="00194AE1">
                        <w:rPr>
                          <w:color w:val="3C3C3C"/>
                        </w:rPr>
                        <w:br/>
                      </w:r>
                      <w:r w:rsidR="00194AE1" w:rsidRPr="00194AE1">
                        <w:rPr>
                          <w:b/>
                          <w:color w:val="3C3C3C"/>
                        </w:rPr>
                        <w:t>Wischen Sie dazu von ganz oben nach unten.</w:t>
                      </w:r>
                      <w:r w:rsidR="00194AE1">
                        <w:rPr>
                          <w:color w:val="3C3C3C"/>
                        </w:rPr>
                        <w:t xml:space="preserve"> </w:t>
                      </w:r>
                    </w:p>
                    <w:p w14:paraId="343FA78C" w14:textId="77777777" w:rsidR="00C87538" w:rsidRPr="00625EC2" w:rsidRDefault="00C87538" w:rsidP="00C87538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rgbClr w14:val="C95B92"/>
                                </w14:gs>
                                <w14:gs w14:pos="100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87538" w:rsidRPr="00907FFE">
        <w:rPr>
          <w:noProof/>
          <w:color w:val="993366"/>
          <w:lang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C9A3D" wp14:editId="436617D2">
                <wp:simplePos x="0" y="0"/>
                <wp:positionH relativeFrom="column">
                  <wp:posOffset>2118995</wp:posOffset>
                </wp:positionH>
                <wp:positionV relativeFrom="paragraph">
                  <wp:posOffset>2006600</wp:posOffset>
                </wp:positionV>
                <wp:extent cx="1057275" cy="428625"/>
                <wp:effectExtent l="0" t="0" r="28575" b="28575"/>
                <wp:wrapNone/>
                <wp:docPr id="3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28625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900BF" w14:textId="77777777" w:rsidR="00C87538" w:rsidRPr="00907FFE" w:rsidRDefault="00C87538" w:rsidP="00C87538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C9A3D" id="Diagonal liegende Ecken des Rechtecks abrunden 3" o:spid="_x0000_s1027" style="position:absolute;left:0;text-align:left;margin-left:166.85pt;margin-top:158pt;width:83.2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275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" adj="-11796480,,5400" path="m105729,r951546,l1057275,r,322896c1057275,381289,1009939,428625,951546,428625l,428625r,l,105729c,47336,47336,,105729,xe" filled="f" strokecolor="#936" strokeweight="2pt">
                <v:stroke joinstyle="miter"/>
                <v:formulas/>
                <v:path arrowok="t" o:connecttype="custom" o:connectlocs="105729,0;1057275,0;1057275,0;1057275,322896;951546,428625;0,428625;0,428625;0,105729;105729,0" o:connectangles="0,0,0,0,0,0,0,0,0" textboxrect="0,0,1057275,428625"/>
                <v:textbox inset="1mm,0,0,0">
                  <w:txbxContent>
                    <w:p w14:paraId="351900BF" w14:textId="77777777" w:rsidR="00C87538" w:rsidRPr="00907FFE" w:rsidRDefault="00C87538" w:rsidP="00C87538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D3A" w:rsidRPr="00F95729">
        <w:rPr>
          <w:noProof/>
          <w:color w:val="3C3C3C"/>
          <w:lang w:eastAsia="de-AT"/>
        </w:rPr>
        <w:t xml:space="preserve"> </w:t>
      </w:r>
      <w:r w:rsidR="00055D3A" w:rsidRPr="00F95729">
        <w:rPr>
          <w:noProof/>
        </w:rPr>
        <w:drawing>
          <wp:inline distT="0" distB="0" distL="0" distR="0" wp14:anchorId="6E061126" wp14:editId="37655EF9">
            <wp:extent cx="4597400" cy="2752725"/>
            <wp:effectExtent l="19050" t="19050" r="12700" b="285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6952"/>
                    <a:stretch/>
                  </pic:blipFill>
                  <pic:spPr bwMode="auto">
                    <a:xfrm>
                      <a:off x="0" y="0"/>
                      <a:ext cx="4635310" cy="27754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6BE54" w14:textId="38077616" w:rsidR="00055D3A" w:rsidRPr="00F95729" w:rsidRDefault="00194AE1" w:rsidP="00055D3A">
      <w:pPr>
        <w:pStyle w:val="Schritte"/>
        <w:numPr>
          <w:ilvl w:val="0"/>
          <w:numId w:val="0"/>
        </w:numPr>
        <w:ind w:left="709"/>
        <w:jc w:val="both"/>
        <w:rPr>
          <w:color w:val="3C3C3C"/>
        </w:rPr>
      </w:pPr>
      <w:bookmarkStart w:id="5" w:name="_GoBack"/>
      <w:bookmarkEnd w:id="5"/>
      <w:r w:rsidRPr="00907FFE">
        <w:rPr>
          <w:noProof/>
          <w:color w:val="993366"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2A7C23" wp14:editId="2A10F058">
                <wp:simplePos x="0" y="0"/>
                <wp:positionH relativeFrom="column">
                  <wp:posOffset>47576</wp:posOffset>
                </wp:positionH>
                <wp:positionV relativeFrom="paragraph">
                  <wp:posOffset>33655</wp:posOffset>
                </wp:positionV>
                <wp:extent cx="85725" cy="285750"/>
                <wp:effectExtent l="38100" t="19050" r="47625" b="3810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431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3.75pt;margin-top:2.65pt;width:6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" strokecolor="white [3212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F0DB584" wp14:editId="3DD02F20">
            <wp:simplePos x="0" y="0"/>
            <wp:positionH relativeFrom="column">
              <wp:posOffset>-165205</wp:posOffset>
            </wp:positionH>
            <wp:positionV relativeFrom="paragraph">
              <wp:posOffset>31115</wp:posOffset>
            </wp:positionV>
            <wp:extent cx="917575" cy="1118870"/>
            <wp:effectExtent l="0" t="0" r="0" b="5080"/>
            <wp:wrapTight wrapText="bothSides">
              <wp:wrapPolygon edited="0">
                <wp:start x="5381" y="0"/>
                <wp:lineTo x="897" y="368"/>
                <wp:lineTo x="0" y="1471"/>
                <wp:lineTo x="0" y="21330"/>
                <wp:lineTo x="21077" y="21330"/>
                <wp:lineTo x="21077" y="20963"/>
                <wp:lineTo x="19731" y="11768"/>
                <wp:lineTo x="12108" y="5884"/>
                <wp:lineTo x="10763" y="0"/>
                <wp:lineTo x="5381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076CD" w14:textId="77777777" w:rsidR="00055D3A" w:rsidRPr="00F95729" w:rsidRDefault="00055D3A" w:rsidP="00055D3A">
      <w:pPr>
        <w:pStyle w:val="Schritte"/>
        <w:spacing w:after="0"/>
        <w:ind w:left="709" w:hanging="284"/>
        <w:jc w:val="both"/>
        <w:rPr>
          <w:color w:val="3C3C3C"/>
        </w:rPr>
      </w:pPr>
      <w:r w:rsidRPr="00F95729">
        <w:rPr>
          <w:color w:val="3C3C3C"/>
        </w:rPr>
        <w:lastRenderedPageBreak/>
        <w:t xml:space="preserve">Klicken Sie in der linken Liste auf das Dreieck vor dem Gerätenamen und wählen Sie den </w:t>
      </w:r>
      <w:r w:rsidRPr="00F95729">
        <w:rPr>
          <w:b/>
          <w:i/>
          <w:color w:val="3C3C3C"/>
        </w:rPr>
        <w:t>DCIM</w:t>
      </w:r>
      <w:r w:rsidRPr="00F95729">
        <w:rPr>
          <w:color w:val="3C3C3C"/>
        </w:rPr>
        <w:t>-Ordner aus</w:t>
      </w:r>
      <w:r>
        <w:rPr>
          <w:color w:val="3C3C3C"/>
        </w:rPr>
        <w:t>:</w:t>
      </w:r>
    </w:p>
    <w:p w14:paraId="59AA91F4" w14:textId="6F91D5AD" w:rsidR="00055D3A" w:rsidRPr="00F95729" w:rsidRDefault="00C87538" w:rsidP="00055D3A">
      <w:pPr>
        <w:pStyle w:val="Schritte"/>
        <w:numPr>
          <w:ilvl w:val="0"/>
          <w:numId w:val="0"/>
        </w:numPr>
        <w:spacing w:after="0"/>
        <w:ind w:left="709"/>
        <w:jc w:val="both"/>
        <w:rPr>
          <w:color w:val="3C3C3C"/>
        </w:rPr>
      </w:pPr>
      <w:r w:rsidRPr="00907FFE">
        <w:rPr>
          <w:noProof/>
          <w:color w:val="993366"/>
          <w:lang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F32935" wp14:editId="2AE86B3E">
                <wp:simplePos x="0" y="0"/>
                <wp:positionH relativeFrom="column">
                  <wp:posOffset>499745</wp:posOffset>
                </wp:positionH>
                <wp:positionV relativeFrom="paragraph">
                  <wp:posOffset>3226435</wp:posOffset>
                </wp:positionV>
                <wp:extent cx="1095375" cy="314325"/>
                <wp:effectExtent l="0" t="0" r="28575" b="2857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B641C" id="Ellipse 1" o:spid="_x0000_s1026" style="position:absolute;margin-left:39.35pt;margin-top:254.05pt;width:86.2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" filled="f" strokecolor="#936" strokeweight="2pt"/>
            </w:pict>
          </mc:Fallback>
        </mc:AlternateContent>
      </w:r>
      <w:r w:rsidR="00055D3A" w:rsidRPr="00F95729">
        <w:rPr>
          <w:noProof/>
        </w:rPr>
        <w:drawing>
          <wp:inline distT="0" distB="0" distL="0" distR="0" wp14:anchorId="3378DED7" wp14:editId="3F09A86F">
            <wp:extent cx="5760085" cy="3947795"/>
            <wp:effectExtent l="19050" t="19050" r="12065" b="146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47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E24AA" w14:textId="77777777" w:rsidR="00055D3A" w:rsidRPr="00F95729" w:rsidRDefault="00055D3A" w:rsidP="00055D3A">
      <w:pPr>
        <w:pStyle w:val="Schritte"/>
        <w:numPr>
          <w:ilvl w:val="0"/>
          <w:numId w:val="0"/>
        </w:numPr>
        <w:spacing w:before="120" w:after="120"/>
        <w:ind w:left="709"/>
        <w:jc w:val="both"/>
        <w:rPr>
          <w:color w:val="3C3C3C"/>
        </w:rPr>
      </w:pPr>
      <w:r w:rsidRPr="00F95729">
        <w:rPr>
          <w:color w:val="3C3C3C"/>
        </w:rPr>
        <w:t xml:space="preserve">Im Unterordner </w:t>
      </w:r>
      <w:proofErr w:type="spellStart"/>
      <w:r w:rsidRPr="00F95729">
        <w:rPr>
          <w:b/>
          <w:i/>
          <w:color w:val="3C3C3C"/>
        </w:rPr>
        <w:t>Camera</w:t>
      </w:r>
      <w:proofErr w:type="spellEnd"/>
      <w:r w:rsidRPr="00F95729">
        <w:rPr>
          <w:color w:val="3C3C3C"/>
        </w:rPr>
        <w:t xml:space="preserve"> finden Sie alle Fotos, die Sie mit dem Gerät geschossen haben.</w:t>
      </w:r>
    </w:p>
    <w:p w14:paraId="56C18498" w14:textId="77777777" w:rsidR="00055D3A" w:rsidRPr="00F95729" w:rsidRDefault="00055D3A" w:rsidP="00055D3A">
      <w:pPr>
        <w:pStyle w:val="Schritte"/>
        <w:ind w:left="709" w:hanging="283"/>
        <w:jc w:val="both"/>
        <w:rPr>
          <w:color w:val="3C3C3C"/>
        </w:rPr>
      </w:pPr>
      <w:r w:rsidRPr="00F95729">
        <w:rPr>
          <w:noProof/>
        </w:rPr>
        <w:drawing>
          <wp:anchor distT="0" distB="0" distL="114300" distR="114300" simplePos="0" relativeHeight="251667456" behindDoc="0" locked="0" layoutInCell="1" allowOverlap="1" wp14:anchorId="708F8B5B" wp14:editId="4DE20484">
            <wp:simplePos x="0" y="0"/>
            <wp:positionH relativeFrom="column">
              <wp:posOffset>3499485</wp:posOffset>
            </wp:positionH>
            <wp:positionV relativeFrom="paragraph">
              <wp:posOffset>19685</wp:posOffset>
            </wp:positionV>
            <wp:extent cx="1123950" cy="276225"/>
            <wp:effectExtent l="0" t="0" r="0" b="952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729">
        <w:rPr>
          <w:color w:val="3C3C3C"/>
        </w:rPr>
        <w:t xml:space="preserve">Markieren Sie die Fotos mit </w:t>
      </w:r>
      <w:r w:rsidRPr="00F95729">
        <w:rPr>
          <w:color w:val="3C3C3C"/>
          <w:sz w:val="36"/>
        </w:rPr>
        <w:sym w:font="Redmond-Symbole" w:char="F0E5"/>
      </w:r>
      <w:r w:rsidRPr="00F95729">
        <w:rPr>
          <w:color w:val="3C3C3C"/>
        </w:rPr>
        <w:t xml:space="preserve"> + </w:t>
      </w:r>
      <w:r w:rsidRPr="00F95729">
        <w:rPr>
          <w:color w:val="3C3C3C"/>
          <w:sz w:val="36"/>
        </w:rPr>
        <w:sym w:font="Redmond-Symbole" w:char="F041"/>
      </w:r>
      <w:r w:rsidRPr="00F95729">
        <w:rPr>
          <w:color w:val="3C3C3C"/>
        </w:rPr>
        <w:t xml:space="preserve"> oder </w:t>
      </w:r>
    </w:p>
    <w:p w14:paraId="5908985A" w14:textId="77777777" w:rsidR="00055D3A" w:rsidRPr="00F95729" w:rsidRDefault="00055D3A" w:rsidP="00055D3A">
      <w:pPr>
        <w:pStyle w:val="Schritte"/>
        <w:ind w:left="709" w:hanging="283"/>
        <w:jc w:val="both"/>
        <w:rPr>
          <w:color w:val="3C3C3C"/>
        </w:rPr>
      </w:pPr>
      <w:r w:rsidRPr="00F95729">
        <w:rPr>
          <w:noProof/>
        </w:rPr>
        <w:drawing>
          <wp:anchor distT="0" distB="0" distL="114300" distR="114300" simplePos="0" relativeHeight="251664384" behindDoc="1" locked="0" layoutInCell="1" allowOverlap="1" wp14:anchorId="72D40980" wp14:editId="4B7D73A1">
            <wp:simplePos x="0" y="0"/>
            <wp:positionH relativeFrom="margin">
              <wp:posOffset>1165860</wp:posOffset>
            </wp:positionH>
            <wp:positionV relativeFrom="paragraph">
              <wp:posOffset>266700</wp:posOffset>
            </wp:positionV>
            <wp:extent cx="379095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91" y="21442"/>
                <wp:lineTo x="2149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9" t="14781" r="22857" b="32471"/>
                    <a:stretch/>
                  </pic:blipFill>
                  <pic:spPr bwMode="auto">
                    <a:xfrm>
                      <a:off x="0" y="0"/>
                      <a:ext cx="37909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729">
        <w:rPr>
          <w:color w:val="3C3C3C"/>
        </w:rPr>
        <w:t xml:space="preserve">Klicken Sie mit der </w:t>
      </w:r>
      <w:r w:rsidRPr="00F95729">
        <w:rPr>
          <w:b/>
          <w:i/>
          <w:color w:val="3C3C3C"/>
        </w:rPr>
        <w:t>rechten Maustaste</w:t>
      </w:r>
      <w:r w:rsidRPr="00F95729">
        <w:rPr>
          <w:color w:val="3C3C3C"/>
        </w:rPr>
        <w:t xml:space="preserve"> auf eines der markierten </w:t>
      </w:r>
      <w:r w:rsidRPr="00F95729">
        <w:rPr>
          <w:color w:val="3C3C3C"/>
        </w:rPr>
        <w:br/>
        <w:t>Fotos:</w:t>
      </w:r>
    </w:p>
    <w:p w14:paraId="39C9AC6E" w14:textId="77777777" w:rsidR="00055D3A" w:rsidRPr="00F95729" w:rsidRDefault="00055D3A" w:rsidP="00055D3A">
      <w:pPr>
        <w:pStyle w:val="Schritte"/>
        <w:numPr>
          <w:ilvl w:val="0"/>
          <w:numId w:val="0"/>
        </w:numPr>
        <w:ind w:left="426"/>
        <w:jc w:val="both"/>
        <w:rPr>
          <w:color w:val="3C3C3C"/>
        </w:rPr>
      </w:pPr>
    </w:p>
    <w:p w14:paraId="08E8DBD8" w14:textId="77777777" w:rsidR="00055D3A" w:rsidRPr="00F95729" w:rsidRDefault="00055D3A" w:rsidP="00055D3A">
      <w:pPr>
        <w:pStyle w:val="Schritte"/>
        <w:numPr>
          <w:ilvl w:val="0"/>
          <w:numId w:val="0"/>
        </w:numPr>
        <w:ind w:left="426"/>
        <w:jc w:val="both"/>
        <w:rPr>
          <w:color w:val="3C3C3C"/>
        </w:rPr>
      </w:pPr>
    </w:p>
    <w:p w14:paraId="6846A5D0" w14:textId="77777777" w:rsidR="00055D3A" w:rsidRPr="00F95729" w:rsidRDefault="00055D3A" w:rsidP="00055D3A">
      <w:pPr>
        <w:pStyle w:val="Schritte"/>
        <w:numPr>
          <w:ilvl w:val="0"/>
          <w:numId w:val="0"/>
        </w:numPr>
        <w:ind w:left="426"/>
        <w:jc w:val="both"/>
        <w:rPr>
          <w:color w:val="3C3C3C"/>
        </w:rPr>
      </w:pPr>
      <w:r w:rsidRPr="00F95729">
        <w:rPr>
          <w:noProof/>
          <w:color w:val="3C3C3C"/>
          <w:lang w:eastAsia="de-AT"/>
        </w:rPr>
        <w:drawing>
          <wp:anchor distT="0" distB="0" distL="114300" distR="114300" simplePos="0" relativeHeight="251665408" behindDoc="0" locked="0" layoutInCell="1" allowOverlap="1" wp14:anchorId="26C9B258" wp14:editId="22CB9F0E">
            <wp:simplePos x="0" y="0"/>
            <wp:positionH relativeFrom="column">
              <wp:posOffset>3314700</wp:posOffset>
            </wp:positionH>
            <wp:positionV relativeFrom="paragraph">
              <wp:posOffset>266700</wp:posOffset>
            </wp:positionV>
            <wp:extent cx="222250" cy="222250"/>
            <wp:effectExtent l="0" t="0" r="6350" b="6350"/>
            <wp:wrapNone/>
            <wp:docPr id="1121" name="Grafik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so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40D2D" w14:textId="77777777" w:rsidR="00055D3A" w:rsidRPr="00F95729" w:rsidRDefault="00055D3A" w:rsidP="00055D3A">
      <w:pPr>
        <w:pStyle w:val="Schritte"/>
        <w:numPr>
          <w:ilvl w:val="0"/>
          <w:numId w:val="0"/>
        </w:numPr>
        <w:ind w:left="426"/>
        <w:jc w:val="both"/>
        <w:rPr>
          <w:color w:val="3C3C3C"/>
        </w:rPr>
      </w:pPr>
    </w:p>
    <w:p w14:paraId="288A77C7" w14:textId="77777777" w:rsidR="00055D3A" w:rsidRPr="00F95729" w:rsidRDefault="00055D3A" w:rsidP="00055D3A">
      <w:pPr>
        <w:pStyle w:val="Schritte"/>
        <w:numPr>
          <w:ilvl w:val="0"/>
          <w:numId w:val="0"/>
        </w:numPr>
        <w:ind w:left="426"/>
        <w:jc w:val="both"/>
        <w:rPr>
          <w:color w:val="3C3C3C"/>
        </w:rPr>
      </w:pPr>
    </w:p>
    <w:p w14:paraId="6321CDA8" w14:textId="77777777" w:rsidR="00055D3A" w:rsidRPr="00F95729" w:rsidRDefault="00055D3A" w:rsidP="00055D3A">
      <w:pPr>
        <w:pStyle w:val="Schritte"/>
        <w:numPr>
          <w:ilvl w:val="0"/>
          <w:numId w:val="0"/>
        </w:numPr>
        <w:ind w:left="426"/>
        <w:jc w:val="both"/>
        <w:rPr>
          <w:color w:val="3C3C3C"/>
        </w:rPr>
      </w:pPr>
    </w:p>
    <w:p w14:paraId="22DB80FF" w14:textId="77777777" w:rsidR="00055D3A" w:rsidRPr="00F95729" w:rsidRDefault="00055D3A" w:rsidP="00055D3A">
      <w:pPr>
        <w:spacing w:line="240" w:lineRule="auto"/>
        <w:jc w:val="both"/>
        <w:rPr>
          <w:color w:val="3C3C3C"/>
          <w:lang w:val="de-AT"/>
        </w:rPr>
      </w:pPr>
      <w:r w:rsidRPr="00F95729">
        <w:rPr>
          <w:noProof/>
          <w:color w:val="3C3C3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A1A1B1" wp14:editId="07259910">
                <wp:simplePos x="0" y="0"/>
                <wp:positionH relativeFrom="margin">
                  <wp:posOffset>104775</wp:posOffset>
                </wp:positionH>
                <wp:positionV relativeFrom="paragraph">
                  <wp:posOffset>434975</wp:posOffset>
                </wp:positionV>
                <wp:extent cx="5905500" cy="35242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A189B" w14:textId="77777777" w:rsidR="00055D3A" w:rsidRPr="00C87538" w:rsidRDefault="00055D3A" w:rsidP="00055D3A">
                            <w:pPr>
                              <w:pStyle w:val="Schritte"/>
                              <w:spacing w:after="0"/>
                              <w:ind w:left="567" w:hanging="283"/>
                              <w:jc w:val="both"/>
                              <w:rPr>
                                <w:color w:val="3C3C3C"/>
                              </w:rPr>
                            </w:pPr>
                            <w:r w:rsidRPr="00C87538">
                              <w:rPr>
                                <w:color w:val="3C3C3C"/>
                              </w:rPr>
                              <w:t xml:space="preserve">Klicken Sie mit der </w:t>
                            </w:r>
                            <w:r w:rsidRPr="00C87538">
                              <w:rPr>
                                <w:b/>
                                <w:i/>
                                <w:color w:val="3C3C3C"/>
                              </w:rPr>
                              <w:t>linken Maustaste</w:t>
                            </w:r>
                            <w:r w:rsidRPr="00C87538">
                              <w:rPr>
                                <w:color w:val="3C3C3C"/>
                              </w:rPr>
                              <w:t xml:space="preserve"> auf </w:t>
                            </w:r>
                            <w:r w:rsidRPr="00C87538">
                              <w:rPr>
                                <w:b/>
                                <w:i/>
                                <w:color w:val="3C3C3C"/>
                              </w:rPr>
                              <w:t>Kopieren</w:t>
                            </w:r>
                            <w:r w:rsidRPr="00C87538">
                              <w:rPr>
                                <w:color w:val="3C3C3C"/>
                              </w:rPr>
                              <w:t>.</w:t>
                            </w:r>
                          </w:p>
                          <w:p w14:paraId="7E0E9AD7" w14:textId="77777777" w:rsidR="00055D3A" w:rsidRDefault="00055D3A" w:rsidP="00055D3A">
                            <w:pPr>
                              <w:ind w:left="567" w:hanging="28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A1A1B1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8" type="#_x0000_t202" style="position:absolute;left:0;text-align:left;margin-left:8.25pt;margin-top:34.25pt;width:465pt;height:27.7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" filled="f" stroked="f" strokeweight=".5pt">
                <v:textbox>
                  <w:txbxContent>
                    <w:p w14:paraId="037A189B" w14:textId="77777777" w:rsidR="00055D3A" w:rsidRPr="00C87538" w:rsidRDefault="00055D3A" w:rsidP="00055D3A">
                      <w:pPr>
                        <w:pStyle w:val="Schritte"/>
                        <w:spacing w:after="0"/>
                        <w:ind w:left="567" w:hanging="283"/>
                        <w:jc w:val="both"/>
                        <w:rPr>
                          <w:color w:val="3C3C3C"/>
                        </w:rPr>
                      </w:pPr>
                      <w:r w:rsidRPr="00C87538">
                        <w:rPr>
                          <w:color w:val="3C3C3C"/>
                        </w:rPr>
                        <w:t xml:space="preserve">Klicken Sie mit der </w:t>
                      </w:r>
                      <w:r w:rsidRPr="00C87538">
                        <w:rPr>
                          <w:b/>
                          <w:i/>
                          <w:color w:val="3C3C3C"/>
                        </w:rPr>
                        <w:t>linken Maustaste</w:t>
                      </w:r>
                      <w:r w:rsidRPr="00C87538">
                        <w:rPr>
                          <w:color w:val="3C3C3C"/>
                        </w:rPr>
                        <w:t xml:space="preserve"> auf </w:t>
                      </w:r>
                      <w:r w:rsidRPr="00C87538">
                        <w:rPr>
                          <w:b/>
                          <w:i/>
                          <w:color w:val="3C3C3C"/>
                        </w:rPr>
                        <w:t>Kopieren</w:t>
                      </w:r>
                      <w:r w:rsidRPr="00C87538">
                        <w:rPr>
                          <w:color w:val="3C3C3C"/>
                        </w:rPr>
                        <w:t>.</w:t>
                      </w:r>
                    </w:p>
                    <w:p w14:paraId="7E0E9AD7" w14:textId="77777777" w:rsidR="00055D3A" w:rsidRDefault="00055D3A" w:rsidP="00055D3A">
                      <w:pPr>
                        <w:ind w:left="567" w:hanging="28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5729">
        <w:rPr>
          <w:color w:val="3C3C3C"/>
        </w:rPr>
        <w:br w:type="page"/>
      </w:r>
    </w:p>
    <w:p w14:paraId="59F07DBE" w14:textId="00F99E00" w:rsidR="00055D3A" w:rsidRPr="00F95729" w:rsidRDefault="00055D3A" w:rsidP="00055D3A">
      <w:pPr>
        <w:pStyle w:val="Schritte"/>
        <w:ind w:left="709" w:hanging="283"/>
        <w:jc w:val="both"/>
        <w:rPr>
          <w:color w:val="3C3C3C"/>
        </w:rPr>
      </w:pPr>
      <w:r>
        <w:rPr>
          <w:color w:val="3C3C3C"/>
        </w:rPr>
        <w:lastRenderedPageBreak/>
        <w:t xml:space="preserve">Klicken </w:t>
      </w:r>
      <w:r w:rsidRPr="00F95729">
        <w:rPr>
          <w:color w:val="3C3C3C"/>
        </w:rPr>
        <w:t xml:space="preserve">Sie </w:t>
      </w:r>
      <w:r>
        <w:rPr>
          <w:color w:val="3C3C3C"/>
        </w:rPr>
        <w:t>im linken</w:t>
      </w:r>
      <w:r w:rsidRPr="00F95729">
        <w:rPr>
          <w:color w:val="3C3C3C"/>
        </w:rPr>
        <w:t xml:space="preserve"> Menü </w:t>
      </w:r>
      <w:r>
        <w:rPr>
          <w:color w:val="3C3C3C"/>
        </w:rPr>
        <w:t>den</w:t>
      </w:r>
      <w:r w:rsidRPr="00F95729">
        <w:rPr>
          <w:color w:val="3C3C3C"/>
        </w:rPr>
        <w:t xml:space="preserve"> </w:t>
      </w:r>
      <w:r w:rsidRPr="008475ED">
        <w:rPr>
          <w:b/>
          <w:i/>
          <w:color w:val="3C3C3C"/>
        </w:rPr>
        <w:t>Zielordner</w:t>
      </w:r>
      <w:r w:rsidRPr="00F95729">
        <w:rPr>
          <w:color w:val="3C3C3C"/>
        </w:rPr>
        <w:t xml:space="preserve"> (zum Beispiel Bilder)</w:t>
      </w:r>
      <w:r>
        <w:rPr>
          <w:color w:val="3C3C3C"/>
        </w:rPr>
        <w:t xml:space="preserve"> an.</w:t>
      </w:r>
    </w:p>
    <w:p w14:paraId="7A14CA52" w14:textId="032F0D57" w:rsidR="00055D3A" w:rsidRPr="00F95729" w:rsidRDefault="00C87538" w:rsidP="00055D3A">
      <w:pPr>
        <w:pStyle w:val="Schritte"/>
        <w:numPr>
          <w:ilvl w:val="0"/>
          <w:numId w:val="0"/>
        </w:numPr>
        <w:ind w:left="1276" w:hanging="360"/>
        <w:jc w:val="both"/>
        <w:rPr>
          <w:color w:val="3C3C3C"/>
          <w:lang w:eastAsia="de-AT"/>
        </w:rPr>
      </w:pPr>
      <w:r w:rsidRPr="00907FFE">
        <w:rPr>
          <w:noProof/>
          <w:color w:val="993366"/>
          <w:lang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AACAD6" wp14:editId="500806D1">
                <wp:simplePos x="0" y="0"/>
                <wp:positionH relativeFrom="column">
                  <wp:posOffset>3204845</wp:posOffset>
                </wp:positionH>
                <wp:positionV relativeFrom="paragraph">
                  <wp:posOffset>300355</wp:posOffset>
                </wp:positionV>
                <wp:extent cx="523875" cy="523875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705B2E" id="Ellipse 7" o:spid="_x0000_s1026" style="position:absolute;margin-left:252.35pt;margin-top:23.65pt;width:41.25pt;height:4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" filled="f" strokecolor="#936" strokeweight="2pt"/>
            </w:pict>
          </mc:Fallback>
        </mc:AlternateContent>
      </w:r>
      <w:r w:rsidR="00055D3A" w:rsidRPr="00F95729">
        <w:rPr>
          <w:noProof/>
        </w:rPr>
        <w:drawing>
          <wp:inline distT="0" distB="0" distL="0" distR="0" wp14:anchorId="1B0BEA81" wp14:editId="264746BE">
            <wp:extent cx="4721860" cy="3236226"/>
            <wp:effectExtent l="19050" t="19050" r="21590" b="2159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2410" cy="32434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A2A600" w14:textId="77777777" w:rsidR="00055D3A" w:rsidRPr="00F95729" w:rsidRDefault="00055D3A" w:rsidP="00055D3A">
      <w:pPr>
        <w:spacing w:line="240" w:lineRule="auto"/>
        <w:jc w:val="both"/>
        <w:rPr>
          <w:color w:val="3C3C3C"/>
          <w:lang w:val="de-AT"/>
        </w:rPr>
      </w:pPr>
    </w:p>
    <w:p w14:paraId="1CC70B5E" w14:textId="77777777" w:rsidR="00055D3A" w:rsidRPr="00F95729" w:rsidRDefault="00055D3A" w:rsidP="00055D3A">
      <w:pPr>
        <w:pStyle w:val="Schritte"/>
        <w:ind w:left="709" w:hanging="283"/>
        <w:jc w:val="both"/>
        <w:rPr>
          <w:color w:val="3C3C3C"/>
        </w:rPr>
      </w:pPr>
      <w:r w:rsidRPr="00F95729">
        <w:rPr>
          <w:color w:val="3C3C3C"/>
        </w:rPr>
        <w:t xml:space="preserve">Erstellen Sie einen </w:t>
      </w:r>
      <w:r w:rsidRPr="00F95729">
        <w:rPr>
          <w:b/>
          <w:i/>
          <w:color w:val="3C3C3C"/>
        </w:rPr>
        <w:t>neuen Ordner</w:t>
      </w:r>
      <w:r>
        <w:rPr>
          <w:b/>
          <w:i/>
          <w:color w:val="3C3C3C"/>
        </w:rPr>
        <w:t xml:space="preserve"> </w:t>
      </w:r>
      <w:r>
        <w:rPr>
          <w:color w:val="3C3C3C"/>
        </w:rPr>
        <w:t>und tippen Sie einen passenden Namen ein</w:t>
      </w:r>
      <w:r w:rsidRPr="00F95729">
        <w:rPr>
          <w:color w:val="3C3C3C"/>
        </w:rPr>
        <w:t>.</w:t>
      </w:r>
    </w:p>
    <w:p w14:paraId="1B0BE5EC" w14:textId="77777777" w:rsidR="00055D3A" w:rsidRPr="00F95729" w:rsidRDefault="00055D3A" w:rsidP="00055D3A">
      <w:pPr>
        <w:pStyle w:val="Schritte"/>
        <w:ind w:left="709" w:hanging="283"/>
        <w:jc w:val="both"/>
        <w:rPr>
          <w:color w:val="3C3C3C"/>
        </w:rPr>
      </w:pPr>
      <w:r w:rsidRPr="00F95729">
        <w:rPr>
          <w:b/>
          <w:i/>
          <w:color w:val="3C3C3C"/>
        </w:rPr>
        <w:t>Öffnen</w:t>
      </w:r>
      <w:r w:rsidRPr="00F95729">
        <w:rPr>
          <w:color w:val="3C3C3C"/>
        </w:rPr>
        <w:t xml:space="preserve"> Sie den Ordner.</w:t>
      </w:r>
    </w:p>
    <w:p w14:paraId="3280613B" w14:textId="77777777" w:rsidR="00055D3A" w:rsidRPr="00F95729" w:rsidRDefault="00055D3A" w:rsidP="00055D3A">
      <w:pPr>
        <w:pStyle w:val="Schritte"/>
        <w:ind w:left="709" w:hanging="283"/>
        <w:jc w:val="both"/>
        <w:rPr>
          <w:color w:val="3C3C3C"/>
        </w:rPr>
      </w:pPr>
      <w:r w:rsidRPr="00F95729">
        <w:rPr>
          <w:color w:val="3C3C3C"/>
        </w:rPr>
        <w:t xml:space="preserve">Klicken Sie mit der </w:t>
      </w:r>
      <w:r w:rsidRPr="00F95729">
        <w:rPr>
          <w:b/>
          <w:i/>
          <w:color w:val="3C3C3C"/>
        </w:rPr>
        <w:t>rechten Maustaste</w:t>
      </w:r>
      <w:r w:rsidRPr="00F95729">
        <w:rPr>
          <w:color w:val="3C3C3C"/>
        </w:rPr>
        <w:t xml:space="preserve"> und wählen Sie den Menüpunkt </w:t>
      </w:r>
      <w:r w:rsidRPr="00F95729">
        <w:rPr>
          <w:color w:val="3C3C3C"/>
        </w:rPr>
        <w:br/>
      </w:r>
      <w:r w:rsidRPr="00F95729">
        <w:rPr>
          <w:b/>
          <w:i/>
          <w:color w:val="3C3C3C"/>
        </w:rPr>
        <w:t>Einfügen</w:t>
      </w:r>
      <w:r w:rsidRPr="00F95729">
        <w:rPr>
          <w:color w:val="3C3C3C"/>
        </w:rPr>
        <w:t xml:space="preserve"> (linke Maustaste)</w:t>
      </w:r>
      <w:r>
        <w:rPr>
          <w:color w:val="3C3C3C"/>
        </w:rPr>
        <w:t>.</w:t>
      </w:r>
    </w:p>
    <w:p w14:paraId="021EEDC1" w14:textId="4D4F8223" w:rsidR="00055D3A" w:rsidRPr="00F95729" w:rsidRDefault="00C87538" w:rsidP="00055D3A">
      <w:pPr>
        <w:pStyle w:val="Schritte"/>
        <w:numPr>
          <w:ilvl w:val="0"/>
          <w:numId w:val="0"/>
        </w:numPr>
        <w:ind w:left="1070" w:hanging="360"/>
        <w:jc w:val="both"/>
        <w:rPr>
          <w:color w:val="3C3C3C"/>
        </w:rPr>
      </w:pPr>
      <w:r w:rsidRPr="00907FFE">
        <w:rPr>
          <w:noProof/>
          <w:color w:val="993366"/>
          <w:lang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5ED1A9" wp14:editId="5AF2CF22">
                <wp:simplePos x="0" y="0"/>
                <wp:positionH relativeFrom="column">
                  <wp:posOffset>3261995</wp:posOffset>
                </wp:positionH>
                <wp:positionV relativeFrom="paragraph">
                  <wp:posOffset>2135505</wp:posOffset>
                </wp:positionV>
                <wp:extent cx="695325" cy="29527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E1E17" id="Ellipse 6" o:spid="_x0000_s1026" style="position:absolute;margin-left:256.85pt;margin-top:168.15pt;width:54.7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" filled="f" strokecolor="#936" strokeweight="2pt"/>
            </w:pict>
          </mc:Fallback>
        </mc:AlternateContent>
      </w:r>
      <w:r w:rsidR="00055D3A" w:rsidRPr="00F95729">
        <w:rPr>
          <w:noProof/>
          <w:color w:val="3C3C3C"/>
          <w:lang w:eastAsia="de-AT"/>
        </w:rPr>
        <w:drawing>
          <wp:anchor distT="0" distB="0" distL="114300" distR="114300" simplePos="0" relativeHeight="251669504" behindDoc="0" locked="0" layoutInCell="1" allowOverlap="1" wp14:anchorId="4CAFE356" wp14:editId="036B8313">
            <wp:simplePos x="0" y="0"/>
            <wp:positionH relativeFrom="column">
              <wp:posOffset>3200400</wp:posOffset>
            </wp:positionH>
            <wp:positionV relativeFrom="paragraph">
              <wp:posOffset>1457325</wp:posOffset>
            </wp:positionV>
            <wp:extent cx="222250" cy="222250"/>
            <wp:effectExtent l="0" t="0" r="6350" b="6350"/>
            <wp:wrapNone/>
            <wp:docPr id="1122" name="Grafik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so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D3A" w:rsidRPr="00F95729">
        <w:rPr>
          <w:noProof/>
        </w:rPr>
        <w:drawing>
          <wp:inline distT="0" distB="0" distL="0" distR="0" wp14:anchorId="345E4D56" wp14:editId="20C99E8E">
            <wp:extent cx="4976684" cy="340995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230" t="15056" r="22843" b="32650"/>
                    <a:stretch/>
                  </pic:blipFill>
                  <pic:spPr bwMode="auto">
                    <a:xfrm>
                      <a:off x="0" y="0"/>
                      <a:ext cx="4995575" cy="342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3A601" w14:textId="77777777" w:rsidR="00055D3A" w:rsidRPr="00671BF2" w:rsidRDefault="00055D3A" w:rsidP="00055D3A">
      <w:pPr>
        <w:pStyle w:val="berschrift1"/>
        <w:rPr>
          <w:sz w:val="32"/>
        </w:rPr>
      </w:pPr>
      <w:r>
        <w:rPr>
          <w:sz w:val="32"/>
        </w:rPr>
        <w:lastRenderedPageBreak/>
        <w:t xml:space="preserve">2. </w:t>
      </w:r>
      <w:r w:rsidRPr="00671BF2">
        <w:rPr>
          <w:sz w:val="32"/>
        </w:rPr>
        <w:t>Von PC auf das Tablet / Smartphone</w:t>
      </w:r>
    </w:p>
    <w:p w14:paraId="76546A99" w14:textId="77777777" w:rsidR="00055D3A" w:rsidRPr="00671BF2" w:rsidRDefault="00055D3A" w:rsidP="00055D3A">
      <w:pPr>
        <w:pStyle w:val="berschrift3"/>
        <w:jc w:val="both"/>
      </w:pPr>
      <w:r w:rsidRPr="00671BF2">
        <w:t>Schritt für Schritt</w:t>
      </w:r>
    </w:p>
    <w:p w14:paraId="1F8A78A1" w14:textId="77777777" w:rsidR="00055D3A" w:rsidRPr="00F95729" w:rsidRDefault="00055D3A" w:rsidP="00055D3A">
      <w:pPr>
        <w:pStyle w:val="Schritte"/>
        <w:ind w:left="709" w:hanging="283"/>
        <w:jc w:val="both"/>
        <w:rPr>
          <w:color w:val="3C3C3C"/>
        </w:rPr>
      </w:pPr>
      <w:r w:rsidRPr="00F95729">
        <w:rPr>
          <w:color w:val="3C3C3C"/>
        </w:rPr>
        <w:t xml:space="preserve">Tablet oder Smartphone und PC </w:t>
      </w:r>
      <w:r>
        <w:rPr>
          <w:color w:val="3C3C3C"/>
        </w:rPr>
        <w:t>mit dem</w:t>
      </w:r>
      <w:r w:rsidRPr="00F95729">
        <w:rPr>
          <w:color w:val="3C3C3C"/>
        </w:rPr>
        <w:t xml:space="preserve"> USB-Kabel verbinden.</w:t>
      </w:r>
    </w:p>
    <w:p w14:paraId="1E427482" w14:textId="77777777" w:rsidR="00055D3A" w:rsidRPr="00F95729" w:rsidRDefault="00055D3A" w:rsidP="00055D3A">
      <w:pPr>
        <w:pStyle w:val="Schritte"/>
        <w:ind w:left="709" w:hanging="283"/>
        <w:jc w:val="both"/>
        <w:rPr>
          <w:noProof/>
          <w:color w:val="3C3C3C"/>
          <w:lang w:eastAsia="de-AT"/>
        </w:rPr>
      </w:pPr>
      <w:r w:rsidRPr="00F95729">
        <w:rPr>
          <w:color w:val="3C3C3C"/>
        </w:rPr>
        <w:t xml:space="preserve">Öffnen Sie den Windows Explorer  </w:t>
      </w:r>
      <w:r w:rsidRPr="00F95729">
        <w:rPr>
          <w:noProof/>
          <w:color w:val="3C3C3C"/>
          <w:lang w:eastAsia="de-AT"/>
        </w:rPr>
        <w:drawing>
          <wp:inline distT="0" distB="0" distL="0" distR="0" wp14:anchorId="71D47DE8" wp14:editId="7FEF22B1">
            <wp:extent cx="556591" cy="198004"/>
            <wp:effectExtent l="0" t="0" r="0" b="0"/>
            <wp:docPr id="31" name="Bild 3" descr="http://krause-webkonzepte.de/wp-content/uploads/2013/10/shortcut_windows-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use-webkonzepte.de/wp-content/uploads/2013/10/shortcut_windows-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2" cy="1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29">
        <w:rPr>
          <w:color w:val="3C3C3C"/>
        </w:rPr>
        <w:t xml:space="preserve">. </w:t>
      </w:r>
    </w:p>
    <w:p w14:paraId="767C65A8" w14:textId="77777777" w:rsidR="00055D3A" w:rsidRPr="00F95729" w:rsidRDefault="00055D3A" w:rsidP="00055D3A">
      <w:pPr>
        <w:pStyle w:val="Schritte"/>
        <w:spacing w:after="120"/>
        <w:ind w:left="709" w:hanging="284"/>
        <w:jc w:val="both"/>
        <w:rPr>
          <w:noProof/>
          <w:color w:val="3C3C3C"/>
          <w:lang w:eastAsia="de-AT"/>
        </w:rPr>
      </w:pPr>
      <w:r w:rsidRPr="00F95729">
        <w:rPr>
          <w:noProof/>
          <w:color w:val="3C3C3C"/>
          <w:lang w:eastAsia="de-AT"/>
        </w:rPr>
        <w:t xml:space="preserve">Suchen Sie den Ordner oder die Datei, die Sie übertragen möchten, und klicken mit der </w:t>
      </w:r>
      <w:r w:rsidRPr="00F95729">
        <w:rPr>
          <w:b/>
          <w:i/>
          <w:noProof/>
          <w:color w:val="3C3C3C"/>
          <w:lang w:eastAsia="de-AT"/>
        </w:rPr>
        <w:t>rechten Maustaste</w:t>
      </w:r>
      <w:r w:rsidRPr="00F95729">
        <w:rPr>
          <w:noProof/>
          <w:color w:val="3C3C3C"/>
          <w:lang w:eastAsia="de-AT"/>
        </w:rPr>
        <w:t xml:space="preserve"> </w:t>
      </w:r>
      <w:r>
        <w:rPr>
          <w:noProof/>
          <w:color w:val="3C3C3C"/>
          <w:lang w:eastAsia="de-AT"/>
        </w:rPr>
        <w:t>darauf</w:t>
      </w:r>
      <w:r w:rsidRPr="00F95729">
        <w:rPr>
          <w:noProof/>
          <w:color w:val="3C3C3C"/>
          <w:lang w:eastAsia="de-AT"/>
        </w:rPr>
        <w:t xml:space="preserve">: </w:t>
      </w:r>
    </w:p>
    <w:p w14:paraId="1D54D458" w14:textId="77777777" w:rsidR="00055D3A" w:rsidRPr="00F95729" w:rsidRDefault="00055D3A" w:rsidP="00055D3A">
      <w:pPr>
        <w:pStyle w:val="Schritte"/>
        <w:numPr>
          <w:ilvl w:val="0"/>
          <w:numId w:val="0"/>
        </w:numPr>
        <w:spacing w:before="120"/>
        <w:ind w:left="425"/>
        <w:jc w:val="both"/>
        <w:rPr>
          <w:noProof/>
          <w:color w:val="3C3C3C"/>
          <w:lang w:eastAsia="de-AT"/>
        </w:rPr>
      </w:pPr>
      <w:r w:rsidRPr="00F95729">
        <w:rPr>
          <w:noProof/>
          <w:color w:val="3C3C3C"/>
          <w:lang w:eastAsia="de-AT"/>
        </w:rPr>
        <w:drawing>
          <wp:anchor distT="0" distB="0" distL="114300" distR="114300" simplePos="0" relativeHeight="251661312" behindDoc="0" locked="0" layoutInCell="1" allowOverlap="1" wp14:anchorId="1412D26B" wp14:editId="311F1EED">
            <wp:simplePos x="0" y="0"/>
            <wp:positionH relativeFrom="page">
              <wp:posOffset>4193540</wp:posOffset>
            </wp:positionH>
            <wp:positionV relativeFrom="paragraph">
              <wp:posOffset>1456690</wp:posOffset>
            </wp:positionV>
            <wp:extent cx="222250" cy="222250"/>
            <wp:effectExtent l="0" t="0" r="6350" b="6350"/>
            <wp:wrapNone/>
            <wp:docPr id="1126" name="Grafik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so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729">
        <w:rPr>
          <w:noProof/>
        </w:rPr>
        <w:drawing>
          <wp:inline distT="0" distB="0" distL="0" distR="0" wp14:anchorId="11F22B97" wp14:editId="127EE9E5">
            <wp:extent cx="5362575" cy="2053087"/>
            <wp:effectExtent l="19050" t="19050" r="9525" b="2349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111" t="14897" r="16542" b="51513"/>
                    <a:stretch/>
                  </pic:blipFill>
                  <pic:spPr bwMode="auto">
                    <a:xfrm>
                      <a:off x="0" y="0"/>
                      <a:ext cx="5406352" cy="20698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3069D" w14:textId="77777777" w:rsidR="00055D3A" w:rsidRPr="00F95729" w:rsidRDefault="00055D3A" w:rsidP="00055D3A">
      <w:pPr>
        <w:pStyle w:val="Schritte"/>
        <w:spacing w:before="120"/>
        <w:ind w:left="709" w:hanging="284"/>
        <w:jc w:val="both"/>
        <w:rPr>
          <w:noProof/>
          <w:color w:val="3C3C3C"/>
          <w:lang w:eastAsia="de-AT"/>
        </w:rPr>
      </w:pPr>
      <w:r w:rsidRPr="00F95729">
        <w:rPr>
          <w:color w:val="3C3C3C"/>
        </w:rPr>
        <w:t xml:space="preserve">Wählen Sie den Menüpunkt </w:t>
      </w:r>
      <w:r w:rsidRPr="00F95729">
        <w:rPr>
          <w:b/>
          <w:i/>
          <w:color w:val="3C3C3C"/>
        </w:rPr>
        <w:t xml:space="preserve">Senden an </w:t>
      </w:r>
      <w:r w:rsidRPr="00F95729">
        <w:rPr>
          <w:b/>
          <w:i/>
          <w:color w:val="3C3C3C"/>
        </w:rPr>
        <w:sym w:font="Wingdings" w:char="F0E0"/>
      </w:r>
      <w:r w:rsidRPr="00F95729">
        <w:rPr>
          <w:b/>
          <w:i/>
          <w:color w:val="3C3C3C"/>
        </w:rPr>
        <w:t xml:space="preserve"> Name des Geräts</w:t>
      </w:r>
      <w:r w:rsidRPr="00F95729">
        <w:rPr>
          <w:color w:val="3C3C3C"/>
        </w:rPr>
        <w:t xml:space="preserve">. </w:t>
      </w:r>
    </w:p>
    <w:p w14:paraId="1889E0A9" w14:textId="30011F46" w:rsidR="00393B0D" w:rsidRPr="005D71C2" w:rsidRDefault="00055D3A" w:rsidP="00C87538">
      <w:pPr>
        <w:pStyle w:val="Schritte"/>
        <w:numPr>
          <w:ilvl w:val="0"/>
          <w:numId w:val="0"/>
        </w:numPr>
        <w:ind w:left="710"/>
        <w:jc w:val="both"/>
      </w:pPr>
      <w:r w:rsidRPr="00F95729">
        <w:rPr>
          <w:noProof/>
          <w:color w:val="3C3C3C"/>
          <w:lang w:eastAsia="de-AT"/>
        </w:rPr>
        <w:drawing>
          <wp:anchor distT="0" distB="0" distL="114300" distR="114300" simplePos="0" relativeHeight="251662336" behindDoc="0" locked="0" layoutInCell="1" allowOverlap="1" wp14:anchorId="29DFA5D9" wp14:editId="03EA3D64">
            <wp:simplePos x="0" y="0"/>
            <wp:positionH relativeFrom="column">
              <wp:posOffset>4337685</wp:posOffset>
            </wp:positionH>
            <wp:positionV relativeFrom="paragraph">
              <wp:posOffset>1288415</wp:posOffset>
            </wp:positionV>
            <wp:extent cx="222250" cy="222250"/>
            <wp:effectExtent l="0" t="0" r="6350" b="6350"/>
            <wp:wrapNone/>
            <wp:docPr id="1127" name="Grafik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so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729">
        <w:rPr>
          <w:noProof/>
        </w:rPr>
        <w:drawing>
          <wp:inline distT="0" distB="0" distL="0" distR="0" wp14:anchorId="4C41EAB6" wp14:editId="17D6299A">
            <wp:extent cx="4921412" cy="3905250"/>
            <wp:effectExtent l="19050" t="19050" r="12700" b="190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396" t="22932" r="24760" b="19444"/>
                    <a:stretch/>
                  </pic:blipFill>
                  <pic:spPr bwMode="auto">
                    <a:xfrm>
                      <a:off x="0" y="0"/>
                      <a:ext cx="4952545" cy="3929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</w:p>
    <w:sectPr w:rsidR="00393B0D" w:rsidRPr="005D71C2" w:rsidSect="000C3ADB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3ED14" w14:textId="77777777" w:rsidR="00706245" w:rsidRDefault="00706245" w:rsidP="00F759F3">
      <w:r>
        <w:separator/>
      </w:r>
    </w:p>
  </w:endnote>
  <w:endnote w:type="continuationSeparator" w:id="0">
    <w:p w14:paraId="0C25AF85" w14:textId="77777777" w:rsidR="00706245" w:rsidRDefault="00706245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edmond-Symbole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9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1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27BC195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43"/>
                          <a:ext cx="5313728" cy="343640"/>
                          <a:chOff x="531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9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22C97C0C" w:rsidR="005B71B6" w:rsidRPr="006852D5" w:rsidRDefault="00C87538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87538">
                                <w:rPr>
                                  <w:b/>
                                  <w:sz w:val="16"/>
                                  <w:szCs w:val="16"/>
                                </w:rPr>
                                <w:t>nowa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2" style="position:absolute;margin-left:-.1pt;margin-top:-.55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3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4" style="position:absolute;left:431;top:3532;width:53137;height:3436" coordorigin="531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5" type="#_x0000_t202" style="position:absolute;left:8079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22C97C0C" w:rsidR="005B71B6" w:rsidRPr="006852D5" w:rsidRDefault="00C87538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 w:rsidRPr="00C87538">
                          <w:rPr>
                            <w:b/>
                            <w:sz w:val="16"/>
                            <w:szCs w:val="16"/>
                          </w:rPr>
                          <w:t>nowa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6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37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8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09894" w14:textId="77777777" w:rsidR="00706245" w:rsidRDefault="00706245" w:rsidP="00F759F3">
      <w:r>
        <w:separator/>
      </w:r>
    </w:p>
  </w:footnote>
  <w:footnote w:type="continuationSeparator" w:id="0">
    <w:p w14:paraId="2D5844E9" w14:textId="77777777" w:rsidR="00706245" w:rsidRDefault="00706245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F1C1B"/>
    <w:multiLevelType w:val="hybridMultilevel"/>
    <w:tmpl w:val="7908AFC4"/>
    <w:lvl w:ilvl="0" w:tplc="FFFFFFFF">
      <w:start w:val="1"/>
      <w:numFmt w:val="bullet"/>
      <w:pStyle w:val="Schritte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5D3A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4AE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429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87538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  <w:style w:type="paragraph" w:customStyle="1" w:styleId="Flietext">
    <w:name w:val="Fließtext"/>
    <w:basedOn w:val="KeinLeerraum"/>
    <w:qFormat/>
    <w:rsid w:val="00055D3A"/>
    <w:pPr>
      <w:spacing w:after="200" w:line="276" w:lineRule="auto"/>
      <w:jc w:val="both"/>
    </w:pPr>
    <w:rPr>
      <w:rFonts w:ascii="Arial" w:eastAsia="Calibri" w:hAnsi="Arial" w:cs="Times New Roman"/>
      <w:sz w:val="24"/>
      <w:lang w:eastAsia="en-US"/>
    </w:rPr>
  </w:style>
  <w:style w:type="paragraph" w:customStyle="1" w:styleId="Schritte">
    <w:name w:val="Schritte"/>
    <w:basedOn w:val="Standard"/>
    <w:qFormat/>
    <w:rsid w:val="00055D3A"/>
    <w:pPr>
      <w:numPr>
        <w:numId w:val="21"/>
      </w:numPr>
      <w:tabs>
        <w:tab w:val="left" w:pos="851"/>
      </w:tabs>
      <w:spacing w:before="0" w:after="200"/>
    </w:pPr>
    <w:rPr>
      <w:rFonts w:eastAsia="Calibri"/>
      <w:szCs w:val="22"/>
      <w:lang w:val="de-AT" w:eastAsia="en-US"/>
    </w:rPr>
  </w:style>
  <w:style w:type="paragraph" w:customStyle="1" w:styleId="Tipp">
    <w:name w:val="Tipp"/>
    <w:basedOn w:val="Flietext"/>
    <w:qFormat/>
    <w:rsid w:val="00C87538"/>
    <w:pPr>
      <w:spacing w:after="0" w:line="240" w:lineRule="auto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youtu.be/O-Vn220JrYw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18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6F85A-8496-41E6-B4AE-5CB6A12F6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4</Pages>
  <Words>229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</dc:creator>
  <cp:lastModifiedBy>Nina NH. Hoffer</cp:lastModifiedBy>
  <cp:revision>5</cp:revision>
  <cp:lastPrinted>2019-08-20T13:21:00Z</cp:lastPrinted>
  <dcterms:created xsi:type="dcterms:W3CDTF">2021-08-16T09:49:00Z</dcterms:created>
  <dcterms:modified xsi:type="dcterms:W3CDTF">2021-08-16T10:20:00Z</dcterms:modified>
</cp:coreProperties>
</file>